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4F1" w:rsidRDefault="001C34F1" w:rsidP="0087362D">
      <w:pPr>
        <w:pStyle w:val="Heading1"/>
        <w:spacing w:before="72"/>
        <w:ind w:left="0" w:right="-60" w:firstLine="0"/>
        <w:jc w:val="center"/>
      </w:pPr>
      <w:r w:rsidRPr="00D65BBC">
        <w:t xml:space="preserve">Типовая инструкция для учащегося школы  при обучении </w:t>
      </w:r>
    </w:p>
    <w:p w:rsidR="001C34F1" w:rsidRPr="00D65BBC" w:rsidRDefault="001C34F1" w:rsidP="0087362D">
      <w:pPr>
        <w:pStyle w:val="Heading1"/>
        <w:spacing w:before="72"/>
        <w:ind w:left="0" w:right="-60" w:firstLine="0"/>
        <w:jc w:val="center"/>
      </w:pPr>
      <w:r w:rsidRPr="00D65BBC">
        <w:t>по</w:t>
      </w:r>
      <w:r>
        <w:t xml:space="preserve"> </w:t>
      </w:r>
      <w:r w:rsidRPr="00D65BBC">
        <w:t>образовательным программам</w:t>
      </w:r>
      <w:r>
        <w:t xml:space="preserve"> начального </w:t>
      </w:r>
      <w:r w:rsidRPr="00D65BBC">
        <w:t xml:space="preserve"> общего </w:t>
      </w:r>
    </w:p>
    <w:p w:rsidR="001C34F1" w:rsidRDefault="001C34F1" w:rsidP="0087362D">
      <w:pPr>
        <w:ind w:right="-60"/>
        <w:jc w:val="center"/>
        <w:rPr>
          <w:b/>
          <w:bCs/>
          <w:sz w:val="28"/>
          <w:szCs w:val="28"/>
        </w:rPr>
      </w:pPr>
      <w:r w:rsidRPr="00D65BBC">
        <w:rPr>
          <w:b/>
          <w:bCs/>
          <w:sz w:val="28"/>
          <w:szCs w:val="28"/>
        </w:rPr>
        <w:t>образования с применением электр</w:t>
      </w:r>
      <w:r>
        <w:rPr>
          <w:b/>
          <w:bCs/>
          <w:sz w:val="28"/>
          <w:szCs w:val="28"/>
        </w:rPr>
        <w:t xml:space="preserve">онного обучения и дистанционных </w:t>
      </w:r>
      <w:r w:rsidRPr="00D65BBC">
        <w:rPr>
          <w:b/>
          <w:bCs/>
          <w:sz w:val="28"/>
          <w:szCs w:val="28"/>
        </w:rPr>
        <w:t>образовательных технологий</w:t>
      </w:r>
    </w:p>
    <w:p w:rsidR="001C34F1" w:rsidRPr="00D65BBC" w:rsidRDefault="001C34F1" w:rsidP="0087362D">
      <w:pPr>
        <w:ind w:right="-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(Аксубаевский муниципальный район)</w:t>
      </w:r>
      <w:bookmarkStart w:id="0" w:name="_GoBack"/>
      <w:bookmarkEnd w:id="0"/>
    </w:p>
    <w:p w:rsidR="001C34F1" w:rsidRPr="00D65BBC" w:rsidRDefault="001C34F1" w:rsidP="0087362D">
      <w:pPr>
        <w:pStyle w:val="BodyText"/>
        <w:spacing w:before="2"/>
        <w:ind w:left="0" w:right="-60" w:firstLine="0"/>
        <w:jc w:val="center"/>
        <w:rPr>
          <w:b/>
          <w:bCs/>
          <w:sz w:val="44"/>
          <w:szCs w:val="44"/>
        </w:rPr>
      </w:pPr>
    </w:p>
    <w:p w:rsidR="001C34F1" w:rsidRDefault="001C34F1">
      <w:pPr>
        <w:pStyle w:val="BodyText"/>
        <w:spacing w:line="360" w:lineRule="auto"/>
        <w:ind w:right="102" w:firstLine="706"/>
      </w:pPr>
      <w:r>
        <w:t>Учащиеся  образовательных  учреждений информируются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1C34F1" w:rsidRDefault="001C34F1">
      <w:pPr>
        <w:pStyle w:val="BodyText"/>
        <w:spacing w:before="3" w:line="357" w:lineRule="auto"/>
        <w:ind w:right="109" w:firstLine="706"/>
      </w:pPr>
      <w:r>
        <w:t>На сайте образовательной учреждения можно получить рекомендации по следующим вопросам:</w:t>
      </w:r>
    </w:p>
    <w:p w:rsidR="001C34F1" w:rsidRDefault="001C34F1">
      <w:pPr>
        <w:pStyle w:val="ListParagraph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  <w:szCs w:val="28"/>
        </w:rPr>
      </w:pPr>
      <w:r>
        <w:rPr>
          <w:sz w:val="28"/>
          <w:szCs w:val="28"/>
        </w:rPr>
        <w:t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фонда  образовательной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организации);</w:t>
      </w:r>
    </w:p>
    <w:p w:rsidR="001C34F1" w:rsidRDefault="001C34F1">
      <w:pPr>
        <w:pStyle w:val="ListParagraph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  <w:szCs w:val="28"/>
        </w:rPr>
      </w:pPr>
      <w:r>
        <w:rPr>
          <w:sz w:val="28"/>
          <w:szCs w:val="28"/>
        </w:rPr>
        <w:t>о возможностях использования официального сайта образовательного учреждения, электронных дневников 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1C34F1" w:rsidRDefault="001C34F1">
      <w:pPr>
        <w:pStyle w:val="ListParagraph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  <w:szCs w:val="28"/>
        </w:rPr>
      </w:pPr>
      <w:r>
        <w:rPr>
          <w:sz w:val="28"/>
          <w:szCs w:val="28"/>
        </w:rPr>
        <w:t>о вариантах и формах обратной связи способов визуального взаимодействия педагогических работников и учащихся (скайпе, zoom и других инструментов для обучения);</w:t>
      </w:r>
    </w:p>
    <w:p w:rsidR="001C34F1" w:rsidRDefault="001C34F1">
      <w:pPr>
        <w:pStyle w:val="ListParagraph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  <w:szCs w:val="28"/>
        </w:rPr>
      </w:pPr>
      <w:r>
        <w:rPr>
          <w:sz w:val="28"/>
          <w:szCs w:val="28"/>
        </w:rPr>
        <w:t>о расписании и графике текущей и при необходимости промежуточной аттестации для каждого класса в соответствии с вводимой для них формой образовательного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процесса;</w:t>
      </w:r>
    </w:p>
    <w:p w:rsidR="001C34F1" w:rsidRDefault="001C34F1">
      <w:pPr>
        <w:pStyle w:val="ListParagraph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  <w:szCs w:val="28"/>
        </w:rPr>
      </w:pPr>
      <w:r>
        <w:rPr>
          <w:sz w:val="28"/>
          <w:szCs w:val="28"/>
        </w:rPr>
        <w:t>о порядке оказания учебно-методической помощи учащимся,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технологий.</w:t>
      </w:r>
    </w:p>
    <w:p w:rsidR="001C34F1" w:rsidRDefault="001C34F1">
      <w:pPr>
        <w:spacing w:line="360" w:lineRule="auto"/>
        <w:jc w:val="both"/>
        <w:rPr>
          <w:sz w:val="28"/>
          <w:szCs w:val="28"/>
        </w:rPr>
        <w:sectPr w:rsidR="001C34F1">
          <w:footerReference w:type="default" r:id="rId7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1C34F1" w:rsidRDefault="001C34F1">
      <w:pPr>
        <w:pStyle w:val="ListParagraph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  <w:szCs w:val="28"/>
        </w:rPr>
      </w:pPr>
      <w:r>
        <w:rPr>
          <w:sz w:val="28"/>
          <w:szCs w:val="28"/>
        </w:rPr>
        <w:t>о контрольных точках и времени предоставления от учащихся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1C34F1" w:rsidRDefault="001C34F1">
      <w:pPr>
        <w:pStyle w:val="BodyText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образовательного учреждения могут быть:</w:t>
      </w:r>
    </w:p>
    <w:p w:rsidR="001C34F1" w:rsidRDefault="001C34F1" w:rsidP="0087362D">
      <w:pPr>
        <w:pStyle w:val="BodyText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образовательного учреждения или в электронной среде);</w:t>
      </w:r>
    </w:p>
    <w:p w:rsidR="001C34F1" w:rsidRDefault="001C34F1" w:rsidP="0087362D">
      <w:pPr>
        <w:pStyle w:val="BodyText"/>
        <w:numPr>
          <w:ilvl w:val="0"/>
          <w:numId w:val="3"/>
        </w:numPr>
        <w:spacing w:before="1" w:line="360" w:lineRule="auto"/>
        <w:ind w:left="0" w:right="112" w:firstLine="360"/>
      </w:pPr>
      <w:r>
        <w:t>требуют присутствия в строго определенное время учащегося перед компьютером (расписание онлайн-занятий, требующих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1C34F1" w:rsidRDefault="001C34F1" w:rsidP="0087362D">
      <w:pPr>
        <w:pStyle w:val="BodyText"/>
        <w:numPr>
          <w:ilvl w:val="0"/>
          <w:numId w:val="3"/>
        </w:numPr>
        <w:spacing w:line="320" w:lineRule="exact"/>
        <w:ind w:left="0" w:firstLine="360"/>
      </w:pPr>
      <w:r>
        <w:t>перенесены на более поздний срок.</w:t>
      </w:r>
    </w:p>
    <w:p w:rsidR="001C34F1" w:rsidRDefault="001C34F1">
      <w:pPr>
        <w:pStyle w:val="BodyText"/>
        <w:spacing w:line="362" w:lineRule="auto"/>
        <w:ind w:right="116"/>
      </w:pPr>
    </w:p>
    <w:sectPr w:rsidR="001C34F1" w:rsidSect="007908AA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34F1" w:rsidRDefault="001C34F1" w:rsidP="0006159D">
      <w:r>
        <w:separator/>
      </w:r>
    </w:p>
  </w:endnote>
  <w:endnote w:type="continuationSeparator" w:id="0">
    <w:p w:rsidR="001C34F1" w:rsidRDefault="001C34F1" w:rsidP="000615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34F1" w:rsidRDefault="001C34F1">
    <w:pPr>
      <w:pStyle w:val="Footer"/>
      <w:jc w:val="right"/>
    </w:pPr>
    <w:fldSimple w:instr="PAGE   \* MERGEFORMAT">
      <w:r>
        <w:rPr>
          <w:noProof/>
        </w:rPr>
        <w:t>2</w:t>
      </w:r>
    </w:fldSimple>
  </w:p>
  <w:p w:rsidR="001C34F1" w:rsidRDefault="001C34F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34F1" w:rsidRDefault="001C34F1" w:rsidP="0006159D">
      <w:r>
        <w:separator/>
      </w:r>
    </w:p>
  </w:footnote>
  <w:footnote w:type="continuationSeparator" w:id="0">
    <w:p w:rsidR="001C34F1" w:rsidRDefault="001C34F1" w:rsidP="000615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60657"/>
    <w:rsid w:val="0006159D"/>
    <w:rsid w:val="000B6C19"/>
    <w:rsid w:val="001C34F1"/>
    <w:rsid w:val="001C621A"/>
    <w:rsid w:val="00281D7B"/>
    <w:rsid w:val="00707CEC"/>
    <w:rsid w:val="007908AA"/>
    <w:rsid w:val="0087362D"/>
    <w:rsid w:val="00A32ED1"/>
    <w:rsid w:val="00D65BBC"/>
    <w:rsid w:val="00DD6457"/>
    <w:rsid w:val="00E606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08AA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paragraph" w:styleId="Heading1">
    <w:name w:val="heading 1"/>
    <w:basedOn w:val="Normal"/>
    <w:link w:val="Heading1Char"/>
    <w:uiPriority w:val="99"/>
    <w:qFormat/>
    <w:rsid w:val="007908AA"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3443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table" w:customStyle="1" w:styleId="TableNormal1">
    <w:name w:val="Table Normal1"/>
    <w:uiPriority w:val="99"/>
    <w:semiHidden/>
    <w:rsid w:val="007908AA"/>
    <w:pPr>
      <w:widowControl w:val="0"/>
      <w:autoSpaceDE w:val="0"/>
      <w:autoSpaceDN w:val="0"/>
    </w:pPr>
    <w:rPr>
      <w:rFonts w:cs="Calibr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7908AA"/>
    <w:pPr>
      <w:ind w:left="113" w:firstLine="710"/>
      <w:jc w:val="both"/>
    </w:pPr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533443"/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99"/>
    <w:qFormat/>
    <w:rsid w:val="007908AA"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Normal"/>
    <w:uiPriority w:val="99"/>
    <w:rsid w:val="007908AA"/>
  </w:style>
  <w:style w:type="paragraph" w:styleId="Header">
    <w:name w:val="header"/>
    <w:basedOn w:val="Normal"/>
    <w:link w:val="HeaderChar"/>
    <w:uiPriority w:val="99"/>
    <w:rsid w:val="0006159D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6159D"/>
    <w:rPr>
      <w:rFonts w:ascii="Times New Roman" w:hAnsi="Times New Roman" w:cs="Times New Roman"/>
      <w:lang w:val="ru-RU" w:eastAsia="ru-RU"/>
    </w:rPr>
  </w:style>
  <w:style w:type="paragraph" w:styleId="Footer">
    <w:name w:val="footer"/>
    <w:basedOn w:val="Normal"/>
    <w:link w:val="FooterChar"/>
    <w:uiPriority w:val="99"/>
    <w:rsid w:val="0006159D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6159D"/>
    <w:rPr>
      <w:rFonts w:ascii="Times New Roman" w:hAnsi="Times New Roman" w:cs="Times New Roman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44</TotalTime>
  <Pages>2</Pages>
  <Words>356</Words>
  <Characters>2031</Characters>
  <Application>Microsoft Office Outlook</Application>
  <DocSecurity>0</DocSecurity>
  <Lines>0</Lines>
  <Paragraphs>0</Paragraphs>
  <ScaleCrop>false</ScaleCrop>
  <Company>School_6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user6</cp:lastModifiedBy>
  <cp:revision>7</cp:revision>
  <dcterms:created xsi:type="dcterms:W3CDTF">2020-03-21T07:40:00Z</dcterms:created>
  <dcterms:modified xsi:type="dcterms:W3CDTF">2020-03-24T08:36:00Z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2010</vt:lpwstr>
  </property>
</Properties>
</file>